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E90A0" w14:textId="77777777" w:rsidR="007C60CC" w:rsidRDefault="00000000">
      <w:pPr>
        <w:pStyle w:val="Standard"/>
        <w:spacing w:line="360" w:lineRule="auto"/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7F1242" wp14:editId="51EC3229">
            <wp:simplePos x="0" y="0"/>
            <wp:positionH relativeFrom="column">
              <wp:posOffset>3905283</wp:posOffset>
            </wp:positionH>
            <wp:positionV relativeFrom="paragraph">
              <wp:posOffset>-287642</wp:posOffset>
            </wp:positionV>
            <wp:extent cx="1588678" cy="1975323"/>
            <wp:effectExtent l="0" t="0" r="0" b="5877"/>
            <wp:wrapSquare wrapText="bothSides"/>
            <wp:docPr id="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678" cy="1975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ČMMJ, </w:t>
      </w:r>
      <w:proofErr w:type="spellStart"/>
      <w:r>
        <w:rPr>
          <w:rFonts w:ascii="Times New Roman" w:hAnsi="Times New Roman"/>
          <w:sz w:val="28"/>
          <w:szCs w:val="28"/>
        </w:rPr>
        <w:t>z.s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35F0F96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Okresní myslivecký spolek Jičín</w:t>
      </w:r>
    </w:p>
    <w:p w14:paraId="40E5AF94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Tyršova 246</w:t>
      </w:r>
    </w:p>
    <w:p w14:paraId="468DA28C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506 01</w:t>
      </w:r>
    </w:p>
    <w:p w14:paraId="42A1B046" w14:textId="77777777" w:rsidR="007C60CC" w:rsidRDefault="00000000">
      <w:pPr>
        <w:pStyle w:val="Standard"/>
        <w:spacing w:line="360" w:lineRule="auto"/>
      </w:pPr>
      <w:r>
        <w:rPr>
          <w:rFonts w:ascii="Times New Roman" w:hAnsi="Times New Roman"/>
        </w:rPr>
        <w:t xml:space="preserve">email: </w:t>
      </w:r>
      <w:hyperlink r:id="rId7" w:history="1"/>
      <w:hyperlink r:id="rId8" w:history="1">
        <w:r>
          <w:rPr>
            <w:rStyle w:val="Hypertextovodkaz"/>
            <w:rFonts w:ascii="Times New Roman" w:hAnsi="Times New Roman"/>
          </w:rPr>
          <w:t>jicin@cmmj.cz</w:t>
        </w:r>
      </w:hyperlink>
    </w:p>
    <w:p w14:paraId="4FF437FC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web: jicin.cmmj.cz</w:t>
      </w:r>
    </w:p>
    <w:p w14:paraId="67148E1E" w14:textId="506878CF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tel: 774 295 10</w:t>
      </w:r>
      <w:r w:rsidR="0082476D">
        <w:rPr>
          <w:rFonts w:ascii="Times New Roman" w:hAnsi="Times New Roman"/>
        </w:rPr>
        <w:t>1</w:t>
      </w:r>
    </w:p>
    <w:p w14:paraId="1A9D115B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16AF9E96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6A63A1C1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0B414AF9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62E5EE79" w14:textId="77777777" w:rsidR="007C60CC" w:rsidRDefault="00000000">
      <w:pPr>
        <w:pStyle w:val="Standard"/>
        <w:spacing w:line="360" w:lineRule="auto"/>
        <w:jc w:val="center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PŘIHLÁŠKA DO PŘÍPRAVNÉHO ŠKOLENÍ A KE ZKOUŠCE Z MYSLIVOSTI</w:t>
      </w:r>
    </w:p>
    <w:p w14:paraId="29FA84C1" w14:textId="77777777" w:rsidR="007C60CC" w:rsidRDefault="007C60CC">
      <w:pPr>
        <w:pStyle w:val="Standard"/>
        <w:spacing w:line="360" w:lineRule="auto"/>
        <w:jc w:val="center"/>
        <w:rPr>
          <w:rFonts w:ascii="Times New Roman" w:hAnsi="Times New Roman"/>
          <w:b/>
          <w:bCs/>
          <w:u w:val="single"/>
        </w:rPr>
      </w:pPr>
    </w:p>
    <w:p w14:paraId="0AC3B011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příjmení a jméno</w:t>
      </w:r>
      <w:r>
        <w:rPr>
          <w:rFonts w:ascii="Times New Roman" w:hAnsi="Times New Roman"/>
        </w:rPr>
        <w:tab/>
        <w:t>……………………………………………….</w:t>
      </w:r>
    </w:p>
    <w:p w14:paraId="10462863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datum narození</w:t>
      </w:r>
      <w:r>
        <w:rPr>
          <w:rFonts w:ascii="Times New Roman" w:hAnsi="Times New Roman"/>
        </w:rPr>
        <w:tab/>
        <w:t>……………………………………………….</w:t>
      </w:r>
    </w:p>
    <w:p w14:paraId="6E8817E2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rodné číslo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……………………………………………….</w:t>
      </w:r>
    </w:p>
    <w:p w14:paraId="76092299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místo narození</w:t>
      </w:r>
      <w:r>
        <w:rPr>
          <w:rFonts w:ascii="Times New Roman" w:hAnsi="Times New Roman"/>
        </w:rPr>
        <w:tab/>
        <w:t>……………………………………………….</w:t>
      </w:r>
      <w:r>
        <w:rPr>
          <w:rFonts w:ascii="Times New Roman" w:hAnsi="Times New Roman"/>
        </w:rPr>
        <w:tab/>
        <w:t>okres</w:t>
      </w:r>
      <w:r>
        <w:rPr>
          <w:rFonts w:ascii="Times New Roman" w:hAnsi="Times New Roman"/>
        </w:rPr>
        <w:tab/>
        <w:t>…………………</w:t>
      </w:r>
    </w:p>
    <w:p w14:paraId="57813E31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povolání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……………………………………………….</w:t>
      </w:r>
    </w:p>
    <w:p w14:paraId="143BCC53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551A3C8E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adresa bydliště</w:t>
      </w:r>
      <w:r>
        <w:rPr>
          <w:rFonts w:ascii="Times New Roman" w:hAnsi="Times New Roman"/>
        </w:rPr>
        <w:tab/>
        <w:t>……………………………………………….</w:t>
      </w:r>
    </w:p>
    <w:p w14:paraId="6A91FA76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……………………………………………….</w:t>
      </w:r>
    </w:p>
    <w:p w14:paraId="7D4269C3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……………………………………………….</w:t>
      </w:r>
    </w:p>
    <w:p w14:paraId="77E0696E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……………………………………………….</w:t>
      </w:r>
    </w:p>
    <w:p w14:paraId="77398A15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757341D6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tel. číslo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</w:p>
    <w:p w14:paraId="61B19278" w14:textId="77777777" w:rsidR="007C60CC" w:rsidRDefault="00000000">
      <w:pPr>
        <w:pStyle w:val="Standard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email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</w:p>
    <w:p w14:paraId="744CFCCD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488B444D" w14:textId="77777777" w:rsidR="007C60CC" w:rsidRDefault="007C60CC">
      <w:pPr>
        <w:pStyle w:val="Standard"/>
        <w:spacing w:line="360" w:lineRule="auto"/>
        <w:rPr>
          <w:rFonts w:ascii="Times New Roman" w:hAnsi="Times New Roman"/>
        </w:rPr>
      </w:pPr>
    </w:p>
    <w:p w14:paraId="21C81351" w14:textId="77777777" w:rsidR="007C60CC" w:rsidRDefault="00000000">
      <w:pPr>
        <w:pStyle w:val="Standard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Podle zkušebního řádu pro zkoušky z myslivosti se přihlašuji jako uchazeč o první lovecký lístek do přípravného školení ke zkoušce z myslivosti a zavazuji se uhradit náklady spojené s přípravným školením a provedením zkoušky.</w:t>
      </w:r>
    </w:p>
    <w:p w14:paraId="1399DFFF" w14:textId="77777777" w:rsidR="007C60CC" w:rsidRDefault="007C60CC">
      <w:pPr>
        <w:pStyle w:val="Standard"/>
        <w:spacing w:line="360" w:lineRule="auto"/>
        <w:rPr>
          <w:rFonts w:ascii="Times New Roman" w:hAnsi="Times New Roman"/>
          <w:sz w:val="22"/>
          <w:szCs w:val="22"/>
        </w:rPr>
      </w:pPr>
    </w:p>
    <w:p w14:paraId="1132FDC0" w14:textId="77777777" w:rsidR="007C60CC" w:rsidRDefault="007C60CC">
      <w:pPr>
        <w:pStyle w:val="Standard"/>
        <w:spacing w:line="360" w:lineRule="auto"/>
        <w:rPr>
          <w:rFonts w:ascii="Times New Roman" w:hAnsi="Times New Roman"/>
          <w:sz w:val="22"/>
          <w:szCs w:val="22"/>
        </w:rPr>
      </w:pPr>
    </w:p>
    <w:p w14:paraId="6C3D667F" w14:textId="77777777" w:rsidR="007C60CC" w:rsidRDefault="00000000">
      <w:pPr>
        <w:pStyle w:val="Standard"/>
        <w:spacing w:line="36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……………………..</w:t>
      </w:r>
    </w:p>
    <w:p w14:paraId="0A91F560" w14:textId="77777777" w:rsidR="007C60CC" w:rsidRDefault="00000000">
      <w:pPr>
        <w:pStyle w:val="Standard"/>
        <w:spacing w:line="360" w:lineRule="auto"/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datum a podpis</w:t>
      </w:r>
    </w:p>
    <w:sectPr w:rsidR="007C60CC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944A8" w14:textId="77777777" w:rsidR="00C81209" w:rsidRDefault="00C81209">
      <w:r>
        <w:separator/>
      </w:r>
    </w:p>
  </w:endnote>
  <w:endnote w:type="continuationSeparator" w:id="0">
    <w:p w14:paraId="0705BF2B" w14:textId="77777777" w:rsidR="00C81209" w:rsidRDefault="00C81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911B" w14:textId="77777777" w:rsidR="00C81209" w:rsidRDefault="00C81209">
      <w:r>
        <w:rPr>
          <w:color w:val="000000"/>
        </w:rPr>
        <w:separator/>
      </w:r>
    </w:p>
  </w:footnote>
  <w:footnote w:type="continuationSeparator" w:id="0">
    <w:p w14:paraId="1684A615" w14:textId="77777777" w:rsidR="00C81209" w:rsidRDefault="00C81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C60CC"/>
    <w:rsid w:val="007C60CC"/>
    <w:rsid w:val="0082476D"/>
    <w:rsid w:val="00C8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99ADD"/>
  <w15:docId w15:val="{744A44EB-E124-43DD-A158-D808F8A3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styleId="Nevyeenzmnka">
    <w:name w:val="Unresolved Mention"/>
    <w:basedOn w:val="Standardnpsmoodstav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cin@cmmj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yslivci.jicin@tiscali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765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CMMJ JC</dc:creator>
  <cp:lastModifiedBy>CMMJ JC</cp:lastModifiedBy>
  <cp:revision>2</cp:revision>
  <cp:lastPrinted>2022-11-28T15:45:00Z</cp:lastPrinted>
  <dcterms:created xsi:type="dcterms:W3CDTF">2023-01-18T12:03:00Z</dcterms:created>
  <dcterms:modified xsi:type="dcterms:W3CDTF">2023-01-18T12:03:00Z</dcterms:modified>
</cp:coreProperties>
</file>